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2"/>
        <w:gridCol w:w="504"/>
        <w:gridCol w:w="768"/>
        <w:gridCol w:w="1376"/>
        <w:gridCol w:w="4820"/>
      </w:tblGrid>
      <w:tr w:rsidR="002A1244" w:rsidRPr="002A1244" w14:paraId="48D29A58" w14:textId="77777777" w:rsidTr="002A1244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24937A96" w14:textId="0A37A6D4" w:rsidR="002A1244" w:rsidRPr="002A1244" w:rsidRDefault="0027102C" w:rsidP="00715C65">
            <w:pPr>
              <w:pStyle w:val="Heading1"/>
              <w:outlineLvl w:val="0"/>
            </w:pPr>
            <w:r>
              <w:t>EVENT INFORMATION</w:t>
            </w:r>
          </w:p>
        </w:tc>
      </w:tr>
      <w:tr w:rsidR="002A1244" w:rsidRPr="002A1244" w14:paraId="5899C2D1" w14:textId="77777777" w:rsidTr="00C4167A">
        <w:sdt>
          <w:sdtPr>
            <w:id w:val="-1153764557"/>
            <w:placeholder>
              <w:docPart w:val="A354D07DB7FF4279A71E46439F5BEE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6" w:type="pct"/>
                <w:gridSpan w:val="3"/>
                <w:vAlign w:val="bottom"/>
              </w:tcPr>
              <w:p w14:paraId="5277F13E" w14:textId="77777777" w:rsidR="002A1244" w:rsidRPr="002A1244" w:rsidRDefault="002A1244" w:rsidP="002A1244">
                <w:pPr>
                  <w:pStyle w:val="NormalIndent"/>
                </w:pPr>
                <w:r w:rsidRPr="002A1244">
                  <w:t>Location</w:t>
                </w:r>
              </w:p>
            </w:tc>
          </w:sdtContent>
        </w:sdt>
        <w:tc>
          <w:tcPr>
            <w:tcW w:w="3794" w:type="pct"/>
            <w:gridSpan w:val="2"/>
            <w:tcBorders>
              <w:bottom w:val="single" w:sz="4" w:space="0" w:color="auto"/>
            </w:tcBorders>
            <w:vAlign w:val="bottom"/>
          </w:tcPr>
          <w:p w14:paraId="5E6EB81B" w14:textId="77777777" w:rsidR="002A1244" w:rsidRPr="002A1244" w:rsidRDefault="002A1244" w:rsidP="002A1244"/>
        </w:tc>
      </w:tr>
      <w:tr w:rsidR="002A1244" w:rsidRPr="002A1244" w14:paraId="28BB3DD6" w14:textId="77777777" w:rsidTr="00C4167A">
        <w:sdt>
          <w:sdtPr>
            <w:id w:val="1303425151"/>
            <w:placeholder>
              <w:docPart w:val="199B7F1913C1431595D0BE06DE6F0D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6" w:type="pct"/>
                <w:gridSpan w:val="3"/>
                <w:vAlign w:val="bottom"/>
              </w:tcPr>
              <w:p w14:paraId="1DD3B20E" w14:textId="77777777" w:rsidR="002A1244" w:rsidRPr="002A1244" w:rsidRDefault="002A1244" w:rsidP="002A1244">
                <w:pPr>
                  <w:pStyle w:val="NormalIndent"/>
                </w:pPr>
                <w:r w:rsidRPr="002A1244">
                  <w:t>Date</w:t>
                </w:r>
              </w:p>
            </w:tc>
          </w:sdtContent>
        </w:sdt>
        <w:tc>
          <w:tcPr>
            <w:tcW w:w="3794" w:type="pct"/>
            <w:gridSpan w:val="2"/>
            <w:tcBorders>
              <w:bottom w:val="single" w:sz="4" w:space="0" w:color="auto"/>
            </w:tcBorders>
            <w:vAlign w:val="bottom"/>
          </w:tcPr>
          <w:p w14:paraId="5D628CAA" w14:textId="77777777" w:rsidR="002A1244" w:rsidRPr="002A1244" w:rsidRDefault="002A1244" w:rsidP="002A1244"/>
        </w:tc>
      </w:tr>
      <w:tr w:rsidR="002A1244" w:rsidRPr="002A1244" w14:paraId="38C3381D" w14:textId="77777777" w:rsidTr="00C4167A">
        <w:sdt>
          <w:sdtPr>
            <w:id w:val="1399551343"/>
            <w:placeholder>
              <w:docPart w:val="BDEDA2FB3B9048BE87584E108A5600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6" w:type="pct"/>
                <w:gridSpan w:val="3"/>
                <w:vAlign w:val="bottom"/>
              </w:tcPr>
              <w:p w14:paraId="323FF9AF" w14:textId="77777777" w:rsidR="002A1244" w:rsidRPr="002A1244" w:rsidRDefault="002A1244" w:rsidP="002A1244">
                <w:pPr>
                  <w:pStyle w:val="NormalIndent"/>
                </w:pPr>
                <w:r w:rsidRPr="002A1244">
                  <w:t>Time</w:t>
                </w:r>
              </w:p>
            </w:tc>
          </w:sdtContent>
        </w:sdt>
        <w:tc>
          <w:tcPr>
            <w:tcW w:w="3794" w:type="pct"/>
            <w:gridSpan w:val="2"/>
            <w:tcBorders>
              <w:bottom w:val="single" w:sz="4" w:space="0" w:color="auto"/>
            </w:tcBorders>
            <w:vAlign w:val="bottom"/>
          </w:tcPr>
          <w:p w14:paraId="5B5A783A" w14:textId="77777777" w:rsidR="002A1244" w:rsidRPr="002A1244" w:rsidRDefault="002A1244" w:rsidP="002A1244"/>
        </w:tc>
      </w:tr>
      <w:tr w:rsidR="002A1244" w:rsidRPr="002A1244" w14:paraId="787F09DF" w14:textId="77777777" w:rsidTr="00C4167A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344C91B8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781DA36B" w14:textId="77777777" w:rsidTr="002A1244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3CAA9B89" w14:textId="127AE1C1" w:rsidR="002A1244" w:rsidRPr="002A1244" w:rsidRDefault="0027102C" w:rsidP="00715C65">
            <w:pPr>
              <w:pStyle w:val="Heading1"/>
              <w:outlineLvl w:val="0"/>
            </w:pPr>
            <w:r>
              <w:t xml:space="preserve">ORGANIZATION </w:t>
            </w:r>
          </w:p>
        </w:tc>
      </w:tr>
      <w:tr w:rsidR="002A1244" w:rsidRPr="002A1244" w14:paraId="7CDE2AB3" w14:textId="77777777" w:rsidTr="00C4167A">
        <w:sdt>
          <w:sdtPr>
            <w:id w:val="1304805984"/>
            <w:placeholder>
              <w:docPart w:val="4C6CC37913804C51B596581EB573C2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6" w:type="pct"/>
                <w:gridSpan w:val="3"/>
                <w:vAlign w:val="bottom"/>
              </w:tcPr>
              <w:p w14:paraId="2413391B" w14:textId="77777777" w:rsidR="002A1244" w:rsidRPr="002A1244" w:rsidRDefault="002A1244" w:rsidP="002A1244">
                <w:pPr>
                  <w:pStyle w:val="NormalIndent"/>
                </w:pPr>
                <w:r w:rsidRPr="002A1244">
                  <w:t>Name</w:t>
                </w:r>
              </w:p>
            </w:tc>
          </w:sdtContent>
        </w:sdt>
        <w:tc>
          <w:tcPr>
            <w:tcW w:w="3794" w:type="pct"/>
            <w:gridSpan w:val="2"/>
            <w:tcBorders>
              <w:bottom w:val="single" w:sz="4" w:space="0" w:color="auto"/>
            </w:tcBorders>
            <w:vAlign w:val="bottom"/>
          </w:tcPr>
          <w:p w14:paraId="108296C1" w14:textId="77777777" w:rsidR="002A1244" w:rsidRPr="002A1244" w:rsidRDefault="002A1244" w:rsidP="002A1244"/>
        </w:tc>
      </w:tr>
      <w:tr w:rsidR="002A1244" w:rsidRPr="002A1244" w14:paraId="06447AFC" w14:textId="77777777" w:rsidTr="00C4167A">
        <w:sdt>
          <w:sdtPr>
            <w:id w:val="943188507"/>
            <w:placeholder>
              <w:docPart w:val="3F959ABDD9564266B4F3CE0C1ADD73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6" w:type="pct"/>
                <w:gridSpan w:val="3"/>
                <w:vAlign w:val="bottom"/>
              </w:tcPr>
              <w:p w14:paraId="721904E4" w14:textId="77777777" w:rsidR="002A1244" w:rsidRPr="002A1244" w:rsidRDefault="002A1244" w:rsidP="002A1244">
                <w:pPr>
                  <w:pStyle w:val="NormalIndent"/>
                </w:pPr>
                <w:r w:rsidRPr="002A1244">
                  <w:t>Phone</w:t>
                </w:r>
              </w:p>
            </w:tc>
          </w:sdtContent>
        </w:sdt>
        <w:tc>
          <w:tcPr>
            <w:tcW w:w="3794" w:type="pct"/>
            <w:gridSpan w:val="2"/>
            <w:tcBorders>
              <w:bottom w:val="single" w:sz="4" w:space="0" w:color="auto"/>
            </w:tcBorders>
            <w:vAlign w:val="bottom"/>
          </w:tcPr>
          <w:p w14:paraId="44DDA660" w14:textId="77777777" w:rsidR="002A1244" w:rsidRPr="002A1244" w:rsidRDefault="002A1244" w:rsidP="002A1244"/>
        </w:tc>
      </w:tr>
      <w:tr w:rsidR="0027102C" w:rsidRPr="002A1244" w14:paraId="13B12029" w14:textId="77777777" w:rsidTr="00C4167A">
        <w:tc>
          <w:tcPr>
            <w:tcW w:w="1206" w:type="pct"/>
            <w:gridSpan w:val="3"/>
            <w:vAlign w:val="bottom"/>
          </w:tcPr>
          <w:p w14:paraId="03ACD2A1" w14:textId="4447BB88" w:rsidR="0027102C" w:rsidRDefault="0027102C" w:rsidP="002A1244">
            <w:pPr>
              <w:pStyle w:val="NormalIndent"/>
            </w:pPr>
            <w:r>
              <w:t>WEBSITE</w:t>
            </w:r>
          </w:p>
        </w:tc>
        <w:tc>
          <w:tcPr>
            <w:tcW w:w="3794" w:type="pct"/>
            <w:gridSpan w:val="2"/>
            <w:tcBorders>
              <w:bottom w:val="single" w:sz="4" w:space="0" w:color="auto"/>
            </w:tcBorders>
            <w:vAlign w:val="bottom"/>
          </w:tcPr>
          <w:p w14:paraId="18190A69" w14:textId="77777777" w:rsidR="0027102C" w:rsidRPr="002A1244" w:rsidRDefault="0027102C" w:rsidP="002A1244"/>
        </w:tc>
      </w:tr>
      <w:tr w:rsidR="002A1244" w:rsidRPr="002A1244" w14:paraId="77D4B484" w14:textId="77777777" w:rsidTr="00C4167A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0C2EBB50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3C8883C3" w14:textId="77777777" w:rsidTr="002A1244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361E1E98" w14:textId="18F6B670" w:rsidR="002A1244" w:rsidRPr="00715C65" w:rsidRDefault="0027102C" w:rsidP="00715C65">
            <w:pPr>
              <w:pStyle w:val="Heading1"/>
              <w:outlineLvl w:val="0"/>
            </w:pPr>
            <w:r>
              <w:t xml:space="preserve">CONTACT </w:t>
            </w:r>
            <w:proofErr w:type="gramStart"/>
            <w:r>
              <w:t>PERSON( PRODUCER</w:t>
            </w:r>
            <w:proofErr w:type="gramEnd"/>
            <w:r>
              <w:t>/ PROMOTER) OF EVENT</w:t>
            </w:r>
          </w:p>
        </w:tc>
      </w:tr>
      <w:tr w:rsidR="002A1244" w:rsidRPr="002A1244" w14:paraId="229ACDF9" w14:textId="77777777" w:rsidTr="00C4167A">
        <w:sdt>
          <w:sdtPr>
            <w:id w:val="1621259925"/>
            <w:placeholder>
              <w:docPart w:val="C43FC28EEAA2453BBE25529F440397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3" w:type="pct"/>
                <w:gridSpan w:val="2"/>
                <w:vAlign w:val="bottom"/>
              </w:tcPr>
              <w:p w14:paraId="5C33A1CF" w14:textId="77777777" w:rsidR="002A1244" w:rsidRPr="002A1244" w:rsidRDefault="002A1244" w:rsidP="002A1244">
                <w:pPr>
                  <w:pStyle w:val="NormalIndent"/>
                </w:pPr>
                <w:r w:rsidRPr="002A1244">
                  <w:t>Name</w:t>
                </w:r>
              </w:p>
            </w:tc>
          </w:sdtContent>
        </w:sdt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43D37776" w14:textId="77777777" w:rsidR="002A1244" w:rsidRPr="002A1244" w:rsidRDefault="002A1244" w:rsidP="002A1244"/>
        </w:tc>
      </w:tr>
      <w:tr w:rsidR="002A1244" w:rsidRPr="002A1244" w14:paraId="7A1E61E9" w14:textId="77777777" w:rsidTr="00C4167A">
        <w:sdt>
          <w:sdtPr>
            <w:id w:val="-521243642"/>
            <w:placeholder>
              <w:docPart w:val="947B5EB8FC3A433996ACFC2B3DEE40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3" w:type="pct"/>
                <w:gridSpan w:val="2"/>
                <w:vAlign w:val="bottom"/>
              </w:tcPr>
              <w:p w14:paraId="27DC96B6" w14:textId="77777777" w:rsidR="002A1244" w:rsidRPr="002A1244" w:rsidRDefault="002A1244" w:rsidP="002A1244">
                <w:pPr>
                  <w:pStyle w:val="NormalIndent"/>
                </w:pPr>
                <w:r w:rsidRPr="002A1244">
                  <w:t>Phone</w:t>
                </w:r>
              </w:p>
            </w:tc>
          </w:sdtContent>
        </w:sdt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548E8202" w14:textId="77777777" w:rsidR="002A1244" w:rsidRPr="002A1244" w:rsidRDefault="002A1244" w:rsidP="002A1244"/>
        </w:tc>
      </w:tr>
      <w:tr w:rsidR="002A1244" w:rsidRPr="002A1244" w14:paraId="13170A29" w14:textId="77777777" w:rsidTr="00C4167A">
        <w:tc>
          <w:tcPr>
            <w:tcW w:w="1731" w:type="pct"/>
            <w:gridSpan w:val="4"/>
            <w:vAlign w:val="bottom"/>
          </w:tcPr>
          <w:p w14:paraId="43B179F4" w14:textId="77777777" w:rsidR="00024604" w:rsidRDefault="00024604" w:rsidP="002A1244">
            <w:pPr>
              <w:pStyle w:val="NormalIndent"/>
            </w:pPr>
          </w:p>
          <w:p w14:paraId="31ADF4A6" w14:textId="77777777" w:rsidR="00024604" w:rsidRDefault="00024604" w:rsidP="002A1244">
            <w:pPr>
              <w:pStyle w:val="NormalIndent"/>
            </w:pPr>
            <w:r>
              <w:t xml:space="preserve">YOU WILL BE CONTACTED BY OUR </w:t>
            </w:r>
            <w:proofErr w:type="gramStart"/>
            <w:r>
              <w:t>STAFF ,</w:t>
            </w:r>
            <w:proofErr w:type="gramEnd"/>
            <w:r>
              <w:t xml:space="preserve"> BUT PLEASE READ THE QUESTIONS BELOW AND BE PREPARED TO ANSWER THEM.</w:t>
            </w:r>
          </w:p>
          <w:p w14:paraId="45CF1F9B" w14:textId="185C52A3" w:rsidR="00024604" w:rsidRPr="00024604" w:rsidRDefault="00024604" w:rsidP="002A1244">
            <w:pPr>
              <w:pStyle w:val="NormalIndent"/>
              <w:rPr>
                <w:rFonts w:ascii="Garamond" w:hAnsi="Garamond"/>
                <w:sz w:val="56"/>
                <w:szCs w:val="56"/>
              </w:rPr>
            </w:pPr>
            <w:r w:rsidRPr="00024604">
              <w:rPr>
                <w:rFonts w:ascii="Garamond" w:hAnsi="Garamond"/>
                <w:sz w:val="56"/>
                <w:szCs w:val="56"/>
              </w:rPr>
              <w:t xml:space="preserve">THANK YOU! </w:t>
            </w:r>
          </w:p>
          <w:p w14:paraId="2BED46E2" w14:textId="77777777" w:rsidR="00024604" w:rsidRDefault="00024604" w:rsidP="002A1244">
            <w:pPr>
              <w:pStyle w:val="NormalIndent"/>
            </w:pPr>
          </w:p>
          <w:p w14:paraId="4E224229" w14:textId="77777777" w:rsidR="00024604" w:rsidRDefault="00024604" w:rsidP="002A1244">
            <w:pPr>
              <w:pStyle w:val="NormalIndent"/>
            </w:pPr>
          </w:p>
          <w:p w14:paraId="27D58E44" w14:textId="77777777" w:rsidR="00024604" w:rsidRDefault="00024604" w:rsidP="002A1244">
            <w:pPr>
              <w:pStyle w:val="NormalIndent"/>
            </w:pPr>
          </w:p>
          <w:p w14:paraId="408D2586" w14:textId="77777777" w:rsidR="00024604" w:rsidRDefault="00024604" w:rsidP="002A1244">
            <w:pPr>
              <w:pStyle w:val="NormalIndent"/>
            </w:pPr>
          </w:p>
          <w:p w14:paraId="54668754" w14:textId="77777777" w:rsidR="00024604" w:rsidRDefault="00024604" w:rsidP="002A1244">
            <w:pPr>
              <w:pStyle w:val="NormalIndent"/>
            </w:pPr>
          </w:p>
          <w:p w14:paraId="6A230F39" w14:textId="77777777" w:rsidR="00024604" w:rsidRDefault="00024604" w:rsidP="002A1244">
            <w:pPr>
              <w:pStyle w:val="NormalIndent"/>
            </w:pPr>
          </w:p>
          <w:p w14:paraId="08785A9A" w14:textId="77777777" w:rsidR="00024604" w:rsidRDefault="00024604" w:rsidP="002A1244">
            <w:pPr>
              <w:pStyle w:val="NormalIndent"/>
            </w:pPr>
          </w:p>
          <w:p w14:paraId="6F01259C" w14:textId="77777777" w:rsidR="00024604" w:rsidRDefault="00024604" w:rsidP="002A1244">
            <w:pPr>
              <w:pStyle w:val="NormalIndent"/>
            </w:pPr>
          </w:p>
          <w:p w14:paraId="2A333F09" w14:textId="0C3882DE" w:rsidR="0027102C" w:rsidRDefault="0027102C" w:rsidP="002A1244">
            <w:pPr>
              <w:pStyle w:val="NormalIndent"/>
            </w:pPr>
            <w:r>
              <w:t>BE PREPARED TO ANSWER THE FOLLOWING QUESTIONS:</w:t>
            </w:r>
          </w:p>
          <w:p w14:paraId="0DEE0F1A" w14:textId="504CB7C7" w:rsidR="0027102C" w:rsidRDefault="0027102C" w:rsidP="002A1244">
            <w:pPr>
              <w:pStyle w:val="NormalIndent"/>
            </w:pPr>
            <w:r>
              <w:t>TOTAL BUDGET___________________ IS THIS A FLAT FEE?</w:t>
            </w:r>
          </w:p>
          <w:p w14:paraId="47EE2D70" w14:textId="4F89E97D" w:rsidR="0027102C" w:rsidRDefault="0027102C" w:rsidP="002A1244">
            <w:pPr>
              <w:pStyle w:val="NormalIndent"/>
            </w:pPr>
            <w:r>
              <w:t xml:space="preserve"> DOES THIS INCLUDE </w:t>
            </w:r>
            <w:proofErr w:type="gramStart"/>
            <w:r>
              <w:t>( FOOD</w:t>
            </w:r>
            <w:proofErr w:type="gramEnd"/>
            <w:r>
              <w:t xml:space="preserve"> DRINKS AND TRANSPORTATION?</w:t>
            </w:r>
          </w:p>
          <w:p w14:paraId="7D9D58DE" w14:textId="30D7B3C4" w:rsidR="0027102C" w:rsidRDefault="0027102C" w:rsidP="002A1244">
            <w:pPr>
              <w:pStyle w:val="NormalIndent"/>
            </w:pPr>
            <w:r>
              <w:t>HOW WILL YOU ADVERTISE?</w:t>
            </w:r>
          </w:p>
          <w:p w14:paraId="5E1822D2" w14:textId="264435A2" w:rsidR="0027102C" w:rsidRDefault="0027102C" w:rsidP="002A1244">
            <w:pPr>
              <w:pStyle w:val="NormalIndent"/>
            </w:pPr>
            <w:r>
              <w:t>ANY PRESS COVERAGE EXPECTED?</w:t>
            </w:r>
          </w:p>
          <w:p w14:paraId="3681278F" w14:textId="5E56B5FA" w:rsidR="0027102C" w:rsidRDefault="00024604" w:rsidP="002A1244">
            <w:pPr>
              <w:pStyle w:val="NormalIndent"/>
            </w:pPr>
            <w:r>
              <w:t>WHO WILL PROVIDE THE AUDIO/ SOUND?</w:t>
            </w:r>
          </w:p>
          <w:p w14:paraId="3F902B6F" w14:textId="77777777" w:rsidR="00024604" w:rsidRDefault="00024604" w:rsidP="002A1244">
            <w:pPr>
              <w:pStyle w:val="NormalIndent"/>
            </w:pPr>
          </w:p>
          <w:p w14:paraId="4CA33250" w14:textId="77777777" w:rsidR="0027102C" w:rsidRDefault="0027102C" w:rsidP="002A1244">
            <w:pPr>
              <w:pStyle w:val="NormalIndent"/>
            </w:pPr>
          </w:p>
          <w:p w14:paraId="7A9F2A04" w14:textId="6D0CE42D" w:rsidR="0027102C" w:rsidRPr="002A1244" w:rsidRDefault="00024604" w:rsidP="002A1244">
            <w:pPr>
              <w:pStyle w:val="NormalIndent"/>
            </w:pPr>
            <w:r>
              <w:t>ANY ADDITIONAL INFO:</w:t>
            </w: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14:paraId="471BDDC1" w14:textId="4270EAE4" w:rsidR="002A1244" w:rsidRPr="002A1244" w:rsidRDefault="00024604" w:rsidP="002A1244">
            <w:r>
              <w:lastRenderedPageBreak/>
              <w:t xml:space="preserve"> </w:t>
            </w:r>
          </w:p>
        </w:tc>
      </w:tr>
      <w:tr w:rsidR="002A1244" w:rsidRPr="002A1244" w14:paraId="29571977" w14:textId="77777777" w:rsidTr="00C4167A">
        <w:tc>
          <w:tcPr>
            <w:tcW w:w="1731" w:type="pct"/>
            <w:gridSpan w:val="4"/>
            <w:vAlign w:val="bottom"/>
          </w:tcPr>
          <w:p w14:paraId="75ED8096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14:paraId="336AF573" w14:textId="77777777" w:rsidR="002A1244" w:rsidRPr="002A1244" w:rsidRDefault="002A1244" w:rsidP="002A1244"/>
        </w:tc>
      </w:tr>
      <w:tr w:rsidR="002A1244" w:rsidRPr="002A1244" w14:paraId="381A0464" w14:textId="77777777" w:rsidTr="00C4167A">
        <w:tc>
          <w:tcPr>
            <w:tcW w:w="1731" w:type="pct"/>
            <w:gridSpan w:val="4"/>
            <w:vAlign w:val="bottom"/>
          </w:tcPr>
          <w:p w14:paraId="0D78B829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14:paraId="6B3DACC5" w14:textId="77777777" w:rsidR="002A1244" w:rsidRPr="002A1244" w:rsidRDefault="002A1244" w:rsidP="002A1244"/>
        </w:tc>
      </w:tr>
      <w:tr w:rsidR="002A1244" w:rsidRPr="002A1244" w14:paraId="416BF754" w14:textId="77777777" w:rsidTr="00C4167A">
        <w:tc>
          <w:tcPr>
            <w:tcW w:w="1731" w:type="pct"/>
            <w:gridSpan w:val="4"/>
            <w:vAlign w:val="bottom"/>
          </w:tcPr>
          <w:p w14:paraId="59274FDC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14:paraId="542F9B77" w14:textId="77777777" w:rsidR="002A1244" w:rsidRPr="002A1244" w:rsidRDefault="002A1244" w:rsidP="002A1244"/>
        </w:tc>
      </w:tr>
      <w:tr w:rsidR="002A1244" w:rsidRPr="002A1244" w14:paraId="13C90FB5" w14:textId="77777777" w:rsidTr="00C4167A">
        <w:tc>
          <w:tcPr>
            <w:tcW w:w="1731" w:type="pct"/>
            <w:gridSpan w:val="4"/>
            <w:vAlign w:val="bottom"/>
          </w:tcPr>
          <w:p w14:paraId="65FC15D9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14:paraId="12DF18DA" w14:textId="77777777" w:rsidR="002A1244" w:rsidRPr="002A1244" w:rsidRDefault="002A1244" w:rsidP="002A1244"/>
        </w:tc>
      </w:tr>
      <w:tr w:rsidR="002A1244" w:rsidRPr="002A1244" w14:paraId="5FDBEA1A" w14:textId="77777777" w:rsidTr="00C4167A">
        <w:tc>
          <w:tcPr>
            <w:tcW w:w="1731" w:type="pct"/>
            <w:gridSpan w:val="4"/>
            <w:vAlign w:val="bottom"/>
          </w:tcPr>
          <w:p w14:paraId="236C4230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14:paraId="0B33DE18" w14:textId="77777777" w:rsidR="002A1244" w:rsidRPr="002A1244" w:rsidRDefault="002A1244" w:rsidP="002A1244"/>
        </w:tc>
      </w:tr>
      <w:tr w:rsidR="002A1244" w:rsidRPr="002A1244" w14:paraId="1DB430AE" w14:textId="77777777" w:rsidTr="00C4167A">
        <w:tc>
          <w:tcPr>
            <w:tcW w:w="1731" w:type="pct"/>
            <w:gridSpan w:val="4"/>
            <w:vAlign w:val="bottom"/>
          </w:tcPr>
          <w:p w14:paraId="12B0C7CE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14:paraId="22EDF3F1" w14:textId="77777777" w:rsidR="002A1244" w:rsidRPr="002A1244" w:rsidRDefault="002A1244" w:rsidP="002A1244"/>
        </w:tc>
      </w:tr>
      <w:tr w:rsidR="002A1244" w:rsidRPr="002A1244" w14:paraId="7C4F3E72" w14:textId="77777777" w:rsidTr="00C4167A">
        <w:tc>
          <w:tcPr>
            <w:tcW w:w="1731" w:type="pct"/>
            <w:gridSpan w:val="4"/>
            <w:vAlign w:val="bottom"/>
          </w:tcPr>
          <w:p w14:paraId="24BC4BAB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14:paraId="66AFAB65" w14:textId="77777777" w:rsidR="002A1244" w:rsidRPr="002A1244" w:rsidRDefault="002A1244" w:rsidP="002A1244"/>
        </w:tc>
      </w:tr>
      <w:tr w:rsidR="002A1244" w:rsidRPr="002A1244" w14:paraId="233D03BF" w14:textId="77777777" w:rsidTr="00C4167A">
        <w:tc>
          <w:tcPr>
            <w:tcW w:w="1731" w:type="pct"/>
            <w:gridSpan w:val="4"/>
            <w:vAlign w:val="bottom"/>
          </w:tcPr>
          <w:p w14:paraId="071B85D1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69" w:type="pct"/>
            <w:tcBorders>
              <w:bottom w:val="single" w:sz="4" w:space="0" w:color="auto"/>
            </w:tcBorders>
            <w:vAlign w:val="bottom"/>
          </w:tcPr>
          <w:p w14:paraId="45E953B4" w14:textId="77777777" w:rsidR="002A1244" w:rsidRPr="002A1244" w:rsidRDefault="002A1244" w:rsidP="002A1244"/>
        </w:tc>
      </w:tr>
      <w:tr w:rsidR="002A1244" w:rsidRPr="002A1244" w14:paraId="13661C51" w14:textId="77777777" w:rsidTr="00C4167A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6C58AAE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3E6822BE" w14:textId="77777777" w:rsidTr="00C4167A">
        <w:tc>
          <w:tcPr>
            <w:tcW w:w="721" w:type="pct"/>
          </w:tcPr>
          <w:p w14:paraId="4F590081" w14:textId="6F316ED2" w:rsidR="002A1244" w:rsidRPr="002A1244" w:rsidRDefault="002A1244" w:rsidP="002A1244">
            <w:pPr>
              <w:spacing w:before="120"/>
              <w:ind w:left="702"/>
              <w:rPr>
                <w:rFonts w:ascii="Calibri" w:eastAsia="Calibri" w:hAnsi="Calibri" w:cs="Times New Roman"/>
                <w:sz w:val="36"/>
              </w:rPr>
            </w:pPr>
            <w:bookmarkStart w:id="0" w:name="_GoBack"/>
            <w:bookmarkEnd w:id="0"/>
          </w:p>
        </w:tc>
        <w:tc>
          <w:tcPr>
            <w:tcW w:w="4279" w:type="pct"/>
            <w:gridSpan w:val="4"/>
            <w:vAlign w:val="bottom"/>
          </w:tcPr>
          <w:p w14:paraId="66222177" w14:textId="45A1E740" w:rsidR="00024604" w:rsidRDefault="00024604" w:rsidP="002A1244"/>
          <w:p w14:paraId="24752DBB" w14:textId="1153599F" w:rsidR="002A1244" w:rsidRPr="002A1244" w:rsidRDefault="002A1244" w:rsidP="002A1244"/>
        </w:tc>
      </w:tr>
      <w:tr w:rsidR="002A1244" w:rsidRPr="002A1244" w14:paraId="5C6FB27A" w14:textId="77777777" w:rsidTr="00C4167A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3C09BBA0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</w:tbl>
    <w:p w14:paraId="441EEBDB" w14:textId="77777777" w:rsidR="000172E5" w:rsidRPr="0006568A" w:rsidRDefault="000172E5" w:rsidP="002A1244">
      <w:pPr>
        <w:pStyle w:val="NoSpacing"/>
      </w:pP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71C7D" w14:textId="77777777" w:rsidR="00832EFA" w:rsidRDefault="00832EFA" w:rsidP="000172E5">
      <w:pPr>
        <w:spacing w:after="0" w:line="240" w:lineRule="auto"/>
      </w:pPr>
      <w:r>
        <w:separator/>
      </w:r>
    </w:p>
  </w:endnote>
  <w:endnote w:type="continuationSeparator" w:id="0">
    <w:p w14:paraId="099FC00F" w14:textId="77777777" w:rsidR="00832EFA" w:rsidRDefault="00832EF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5620D78-9F1C-4F5C-8FDA-E0D3E25D5AFE}"/>
    <w:embedBold r:id="rId2" w:fontKey="{6FC52C32-BC42-4B27-8A8D-304A3C6E4F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5272A5F-E811-4AF9-8E16-523C7275071A}"/>
    <w:embedBold r:id="rId4" w:fontKey="{6E096AB0-0C0E-4059-9CCB-60C748314449}"/>
    <w:embedItalic r:id="rId5" w:fontKey="{99E47014-283F-4696-936F-ED74CFFBBA3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3745802-0A4E-4C24-8983-F69AB177B6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C9FB963-F21C-43F9-B2ED-5BBDA4F85A1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59E733D3-26AA-47AB-B99A-BAB022F6DB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93B084A" w14:textId="77777777" w:rsidTr="00C4167A">
      <w:sdt>
        <w:sdtPr>
          <w:rPr>
            <w:sz w:val="18"/>
            <w:szCs w:val="24"/>
          </w:rPr>
          <w:id w:val="14823600"/>
          <w:placeholder>
            <w:docPart w:val="C0AC3792E0004E6CBBC762CC22236EBC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3B975AA0" w14:textId="77777777" w:rsidR="00311D4F" w:rsidRPr="00311D4F" w:rsidRDefault="00715C65" w:rsidP="00311D4F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311D4F">
                <w:rPr>
                  <w:rStyle w:val="FooterChar"/>
                </w:rPr>
                <w:t xml:space="preserve">Double click in Footer to put School Name </w:t>
              </w:r>
              <w:r w:rsidRPr="00311D4F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387C7255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</w:rPr>
            <w:drawing>
              <wp:inline distT="0" distB="0" distL="0" distR="0" wp14:anchorId="21F369D1" wp14:editId="122F3DBC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8B9B775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8605A" w14:textId="77777777" w:rsidR="00832EFA" w:rsidRDefault="00832EFA" w:rsidP="000172E5">
      <w:pPr>
        <w:spacing w:after="0" w:line="240" w:lineRule="auto"/>
      </w:pPr>
      <w:r>
        <w:separator/>
      </w:r>
    </w:p>
  </w:footnote>
  <w:footnote w:type="continuationSeparator" w:id="0">
    <w:p w14:paraId="59CF4FAF" w14:textId="77777777" w:rsidR="00832EFA" w:rsidRDefault="00832EF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549"/>
      <w:gridCol w:w="7811"/>
    </w:tblGrid>
    <w:tr w:rsidR="00B337A2" w:rsidRPr="00B337A2" w14:paraId="7441FD6C" w14:textId="77777777" w:rsidTr="00384B05">
      <w:trPr>
        <w:trHeight w:val="990"/>
      </w:trPr>
      <w:tc>
        <w:tcPr>
          <w:tcW w:w="1350" w:type="dxa"/>
          <w:vAlign w:val="center"/>
        </w:tcPr>
        <w:p w14:paraId="001519AB" w14:textId="0D7516D5" w:rsidR="00B337A2" w:rsidRPr="00B337A2" w:rsidRDefault="0027102C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5FF99B48" wp14:editId="759824A2">
                <wp:extent cx="914400" cy="914400"/>
                <wp:effectExtent l="0" t="0" r="0" b="0"/>
                <wp:docPr id="2" name="Graphic 2" descr="Clapper bo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lapperBoard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4866E4B" w14:textId="3DB4959F" w:rsidR="00B337A2" w:rsidRPr="002A1244" w:rsidRDefault="0027102C" w:rsidP="002A1244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>
            <w:t>EVENT BOOKING INFO</w:t>
          </w:r>
        </w:p>
      </w:tc>
    </w:tr>
  </w:tbl>
  <w:p w14:paraId="22A41F55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02C"/>
    <w:rsid w:val="000172E5"/>
    <w:rsid w:val="00024604"/>
    <w:rsid w:val="00052382"/>
    <w:rsid w:val="0006568A"/>
    <w:rsid w:val="00076F0F"/>
    <w:rsid w:val="00084253"/>
    <w:rsid w:val="000D1F49"/>
    <w:rsid w:val="001727CA"/>
    <w:rsid w:val="0027102C"/>
    <w:rsid w:val="002A1244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15C65"/>
    <w:rsid w:val="00770F25"/>
    <w:rsid w:val="007A35A8"/>
    <w:rsid w:val="007B0A85"/>
    <w:rsid w:val="007C6A52"/>
    <w:rsid w:val="0082043E"/>
    <w:rsid w:val="00832EFA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FA9A8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10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0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nzi%20williams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AC3792E0004E6CBBC762CC22236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ACAC3-4582-4C9C-9DB8-E85493703D29}"/>
      </w:docPartPr>
      <w:docPartBody>
        <w:p w:rsidR="00000000" w:rsidRDefault="009768ED">
          <w:pPr>
            <w:pStyle w:val="C0AC3792E0004E6CBBC762CC22236EBC"/>
          </w:pPr>
          <w:r w:rsidRPr="002A1244">
            <w:rPr>
              <w:b/>
            </w:rPr>
            <w:t>Field Trip Information</w:t>
          </w:r>
        </w:p>
      </w:docPartBody>
    </w:docPart>
    <w:docPart>
      <w:docPartPr>
        <w:name w:val="A354D07DB7FF4279A71E46439F5BE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88DFA-93B8-4A0C-A445-6DEF57040B53}"/>
      </w:docPartPr>
      <w:docPartBody>
        <w:p w:rsidR="00000000" w:rsidRDefault="009768ED">
          <w:pPr>
            <w:pStyle w:val="A354D07DB7FF4279A71E46439F5BEE16"/>
          </w:pPr>
          <w:r w:rsidRPr="002A1244">
            <w:t>Location</w:t>
          </w:r>
        </w:p>
      </w:docPartBody>
    </w:docPart>
    <w:docPart>
      <w:docPartPr>
        <w:name w:val="199B7F1913C1431595D0BE06DE6F0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05E84-6E47-4756-AD8E-B7DFB4400F25}"/>
      </w:docPartPr>
      <w:docPartBody>
        <w:p w:rsidR="00000000" w:rsidRDefault="009768ED">
          <w:pPr>
            <w:pStyle w:val="199B7F1913C1431595D0BE06DE6F0D0F"/>
          </w:pPr>
          <w:r w:rsidRPr="002A1244">
            <w:t>Date</w:t>
          </w:r>
        </w:p>
      </w:docPartBody>
    </w:docPart>
    <w:docPart>
      <w:docPartPr>
        <w:name w:val="BDEDA2FB3B9048BE87584E108A560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BEC5B-DF2D-4DCB-92C4-A499988D0BC9}"/>
      </w:docPartPr>
      <w:docPartBody>
        <w:p w:rsidR="00000000" w:rsidRDefault="009768ED">
          <w:pPr>
            <w:pStyle w:val="BDEDA2FB3B9048BE87584E108A560008"/>
          </w:pPr>
          <w:r w:rsidRPr="002A1244">
            <w:t>Time</w:t>
          </w:r>
        </w:p>
      </w:docPartBody>
    </w:docPart>
    <w:docPart>
      <w:docPartPr>
        <w:name w:val="4C6CC37913804C51B596581EB573C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7062F-3CDC-43EE-B48E-A49F4EA61A22}"/>
      </w:docPartPr>
      <w:docPartBody>
        <w:p w:rsidR="00000000" w:rsidRDefault="009768ED">
          <w:pPr>
            <w:pStyle w:val="4C6CC37913804C51B596581EB573C29F"/>
          </w:pPr>
          <w:r w:rsidRPr="002A1244">
            <w:t>Name</w:t>
          </w:r>
        </w:p>
      </w:docPartBody>
    </w:docPart>
    <w:docPart>
      <w:docPartPr>
        <w:name w:val="3F959ABDD9564266B4F3CE0C1ADD7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61052-DDEB-4264-BA45-36061DDB386D}"/>
      </w:docPartPr>
      <w:docPartBody>
        <w:p w:rsidR="00000000" w:rsidRDefault="009768ED">
          <w:pPr>
            <w:pStyle w:val="3F959ABDD9564266B4F3CE0C1ADD736A"/>
          </w:pPr>
          <w:r w:rsidRPr="002A1244">
            <w:t>Phone</w:t>
          </w:r>
        </w:p>
      </w:docPartBody>
    </w:docPart>
    <w:docPart>
      <w:docPartPr>
        <w:name w:val="C43FC28EEAA2453BBE25529F44039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987BD-2A81-4331-B8A3-D799F2A5F5FA}"/>
      </w:docPartPr>
      <w:docPartBody>
        <w:p w:rsidR="00000000" w:rsidRDefault="009768ED">
          <w:pPr>
            <w:pStyle w:val="C43FC28EEAA2453BBE25529F440397C4"/>
          </w:pPr>
          <w:r w:rsidRPr="002A1244">
            <w:t>Name</w:t>
          </w:r>
        </w:p>
      </w:docPartBody>
    </w:docPart>
    <w:docPart>
      <w:docPartPr>
        <w:name w:val="947B5EB8FC3A433996ACFC2B3DEE4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29E33-2FCB-497D-A0E1-11AF435CC27A}"/>
      </w:docPartPr>
      <w:docPartBody>
        <w:p w:rsidR="00000000" w:rsidRDefault="009768ED">
          <w:pPr>
            <w:pStyle w:val="947B5EB8FC3A433996ACFC2B3DEE406D"/>
          </w:pPr>
          <w:r w:rsidRPr="002A1244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8ED"/>
    <w:rsid w:val="0097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AC3792E0004E6CBBC762CC22236EBC">
    <w:name w:val="C0AC3792E0004E6CBBC762CC22236EBC"/>
  </w:style>
  <w:style w:type="paragraph" w:customStyle="1" w:styleId="A354D07DB7FF4279A71E46439F5BEE16">
    <w:name w:val="A354D07DB7FF4279A71E46439F5BEE16"/>
  </w:style>
  <w:style w:type="paragraph" w:customStyle="1" w:styleId="199B7F1913C1431595D0BE06DE6F0D0F">
    <w:name w:val="199B7F1913C1431595D0BE06DE6F0D0F"/>
  </w:style>
  <w:style w:type="paragraph" w:customStyle="1" w:styleId="BDEDA2FB3B9048BE87584E108A560008">
    <w:name w:val="BDEDA2FB3B9048BE87584E108A560008"/>
  </w:style>
  <w:style w:type="paragraph" w:customStyle="1" w:styleId="3C97278710C5413DBB160D2D73FA94B3">
    <w:name w:val="3C97278710C5413DBB160D2D73FA94B3"/>
  </w:style>
  <w:style w:type="paragraph" w:customStyle="1" w:styleId="4C6CC37913804C51B596581EB573C29F">
    <w:name w:val="4C6CC37913804C51B596581EB573C29F"/>
  </w:style>
  <w:style w:type="paragraph" w:customStyle="1" w:styleId="3F959ABDD9564266B4F3CE0C1ADD736A">
    <w:name w:val="3F959ABDD9564266B4F3CE0C1ADD736A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081EC0769E604BB68B416B7DC9441B27">
    <w:name w:val="081EC0769E604BB68B416B7DC9441B27"/>
  </w:style>
  <w:style w:type="paragraph" w:customStyle="1" w:styleId="C43FC28EEAA2453BBE25529F440397C4">
    <w:name w:val="C43FC28EEAA2453BBE25529F440397C4"/>
  </w:style>
  <w:style w:type="paragraph" w:customStyle="1" w:styleId="947B5EB8FC3A433996ACFC2B3DEE406D">
    <w:name w:val="947B5EB8FC3A433996ACFC2B3DEE406D"/>
  </w:style>
  <w:style w:type="paragraph" w:customStyle="1" w:styleId="46BB9B9B2AE14120B0B86B3CADD6AABA">
    <w:name w:val="46BB9B9B2AE14120B0B86B3CADD6AABA"/>
  </w:style>
  <w:style w:type="paragraph" w:customStyle="1" w:styleId="D23297F9B35B44EFA60B35684229C9BE">
    <w:name w:val="D23297F9B35B44EFA60B35684229C9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3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2019-04-22T22:24:00Z</dcterms:created>
  <dcterms:modified xsi:type="dcterms:W3CDTF">2019-04-22T22:39:00Z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